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765565"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765565">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237BA0">
          <w:footerReference w:type="default" r:id="rId9"/>
          <w:pgSz w:w="12240" w:h="15840"/>
          <w:pgMar w:top="720" w:right="720" w:bottom="432" w:left="720" w:header="720" w:footer="720" w:gutter="0"/>
          <w:cols w:space="720"/>
          <w:noEndnote/>
          <w:docGrid w:linePitch="326"/>
        </w:sectPr>
      </w:pPr>
    </w:p>
    <w:p w:rsidR="00FE6FA2" w:rsidRDefault="00ED3350" w:rsidP="00FE6FA2">
      <w:pPr>
        <w:spacing w:after="0"/>
        <w:rPr>
          <w:color w:val="000000" w:themeColor="text1"/>
        </w:rPr>
      </w:pPr>
      <w:r>
        <w:rPr>
          <w:color w:val="000000" w:themeColor="text1"/>
        </w:rPr>
        <w:lastRenderedPageBreak/>
        <w:t>September 7</w:t>
      </w:r>
      <w:r w:rsidR="00FE6FA2">
        <w:rPr>
          <w:color w:val="000000" w:themeColor="text1"/>
        </w:rPr>
        <w:t>,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9D0EF8" w:rsidRPr="009D0EF8" w:rsidRDefault="009D0EF8" w:rsidP="009D0EF8">
      <w:pPr>
        <w:spacing w:after="0" w:line="240" w:lineRule="auto"/>
        <w:rPr>
          <w:color w:val="000000" w:themeColor="text1"/>
        </w:rPr>
      </w:pPr>
      <w:r w:rsidRPr="009D0EF8">
        <w:rPr>
          <w:color w:val="000000" w:themeColor="text1"/>
        </w:rPr>
        <w:t>Condominium Venture, Inc</w:t>
      </w:r>
      <w:r>
        <w:rPr>
          <w:color w:val="000000" w:themeColor="text1"/>
        </w:rPr>
        <w:t>.</w:t>
      </w:r>
    </w:p>
    <w:p w:rsidR="009D0EF8" w:rsidRPr="009D0EF8" w:rsidRDefault="009D0EF8" w:rsidP="009D0EF8">
      <w:pPr>
        <w:spacing w:after="0" w:line="240" w:lineRule="auto"/>
        <w:rPr>
          <w:color w:val="000000" w:themeColor="text1"/>
        </w:rPr>
      </w:pPr>
      <w:r w:rsidRPr="009D0EF8">
        <w:rPr>
          <w:color w:val="000000" w:themeColor="text1"/>
        </w:rPr>
        <w:t>6300 Woodside Court</w:t>
      </w:r>
      <w:r>
        <w:rPr>
          <w:color w:val="000000" w:themeColor="text1"/>
        </w:rPr>
        <w:t xml:space="preserve">, </w:t>
      </w:r>
      <w:r w:rsidRPr="009D0EF8">
        <w:rPr>
          <w:color w:val="000000" w:themeColor="text1"/>
        </w:rPr>
        <w:t>Suite 10</w:t>
      </w:r>
    </w:p>
    <w:p w:rsidR="009A370D" w:rsidRPr="00CF4E6C" w:rsidRDefault="009D0EF8" w:rsidP="009D0EF8">
      <w:pPr>
        <w:spacing w:after="0" w:line="240" w:lineRule="auto"/>
        <w:rPr>
          <w:color w:val="000000" w:themeColor="text1"/>
        </w:rPr>
      </w:pPr>
      <w:r w:rsidRPr="009D0EF8">
        <w:rPr>
          <w:color w:val="000000" w:themeColor="text1"/>
        </w:rPr>
        <w:t>Columbia, M</w:t>
      </w:r>
      <w:r>
        <w:rPr>
          <w:color w:val="000000" w:themeColor="text1"/>
        </w:rPr>
        <w:t>aryland</w:t>
      </w:r>
      <w:r w:rsidRPr="009D0EF8">
        <w:rPr>
          <w:color w:val="000000" w:themeColor="text1"/>
        </w:rPr>
        <w:t xml:space="preserve"> 21046-3212</w:t>
      </w:r>
    </w:p>
    <w:p w:rsidR="006B6CEE" w:rsidRPr="006B6CEE" w:rsidRDefault="006B6CEE"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To Whom It May Concern: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The County’s records show that you </w:t>
      </w:r>
      <w:r w:rsidR="00ED3350">
        <w:rPr>
          <w:color w:val="000000" w:themeColor="text1"/>
        </w:rPr>
        <w:t>manage</w:t>
      </w:r>
      <w:r w:rsidRPr="00FE6FA2">
        <w:rPr>
          <w:color w:val="000000" w:themeColor="text1"/>
        </w:rPr>
        <w:t xml:space="preserve"> property in the vicin</w:t>
      </w:r>
      <w:r>
        <w:rPr>
          <w:color w:val="000000" w:themeColor="text1"/>
        </w:rPr>
        <w:t>ity of Lynx Lane in Columbia, Maryland</w:t>
      </w:r>
      <w:r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F1C66">
        <w:rPr>
          <w:color w:val="000000" w:themeColor="text1"/>
        </w:rPr>
        <w:t>s a publicly</w:t>
      </w:r>
      <w:r w:rsidR="009A370D">
        <w:rPr>
          <w:color w:val="000000" w:themeColor="text1"/>
        </w:rPr>
        <w:t xml:space="preserve">-maintained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9D0EF8" w:rsidP="00FE6FA2">
      <w:pPr>
        <w:spacing w:after="0"/>
        <w:rPr>
          <w:color w:val="000000" w:themeColor="text1"/>
        </w:rPr>
      </w:pPr>
      <w:r>
        <w:rPr>
          <w:color w:val="000000" w:themeColor="text1"/>
        </w:rPr>
        <w:br w:type="column"/>
      </w: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9D0EF8" w:rsidRDefault="009D0EF8"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B65AE9">
      <w:headerReference w:type="default" r:id="rId11"/>
      <w:type w:val="continuous"/>
      <w:pgSz w:w="12240" w:h="15840"/>
      <w:pgMar w:top="720" w:right="1440" w:bottom="432"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482C" w:rsidRDefault="001B482C" w:rsidP="00D26EA0">
      <w:pPr>
        <w:spacing w:after="0" w:line="240" w:lineRule="auto"/>
      </w:pPr>
      <w:r>
        <w:separator/>
      </w:r>
    </w:p>
  </w:endnote>
  <w:endnote w:type="continuationSeparator" w:id="0">
    <w:p w:rsidR="001B482C" w:rsidRDefault="001B482C"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482C" w:rsidRDefault="001B482C" w:rsidP="00D26EA0">
      <w:pPr>
        <w:spacing w:after="0" w:line="240" w:lineRule="auto"/>
      </w:pPr>
      <w:r>
        <w:separator/>
      </w:r>
    </w:p>
  </w:footnote>
  <w:footnote w:type="continuationSeparator" w:id="0">
    <w:p w:rsidR="001B482C" w:rsidRDefault="001B482C"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9D0EF8" w:rsidP="005C6CCD">
    <w:pPr>
      <w:pStyle w:val="Header"/>
      <w:rPr>
        <w:color w:val="000000" w:themeColor="text1"/>
      </w:rPr>
    </w:pPr>
    <w:r w:rsidRPr="009D0EF8">
      <w:rPr>
        <w:color w:val="000000" w:themeColor="text1"/>
      </w:rPr>
      <w:t>Condominium Venture, Inc</w:t>
    </w:r>
    <w:r>
      <w:rPr>
        <w:color w:val="000000" w:themeColor="text1"/>
      </w:rPr>
      <w:t>.</w:t>
    </w:r>
  </w:p>
  <w:p w:rsidR="005C6CCD" w:rsidRDefault="005C6CCD" w:rsidP="005C6CCD">
    <w:pPr>
      <w:pStyle w:val="Header"/>
      <w:rPr>
        <w:color w:val="000000" w:themeColor="text1"/>
      </w:rPr>
    </w:pPr>
    <w:r>
      <w:rPr>
        <w:color w:val="000000" w:themeColor="text1"/>
      </w:rPr>
      <w:t>Page 2</w:t>
    </w:r>
  </w:p>
  <w:p w:rsidR="005C6CCD" w:rsidRDefault="009D0EF8" w:rsidP="005C6CCD">
    <w:pPr>
      <w:pStyle w:val="Header"/>
      <w:rPr>
        <w:color w:val="000000" w:themeColor="text1"/>
      </w:rPr>
    </w:pPr>
    <w:r>
      <w:rPr>
        <w:color w:val="000000" w:themeColor="text1"/>
      </w:rPr>
      <w:t xml:space="preserve">September </w:t>
    </w:r>
    <w:r w:rsidR="00ED3350">
      <w:rPr>
        <w:color w:val="000000" w:themeColor="text1"/>
      </w:rPr>
      <w:t>7</w:t>
    </w:r>
    <w:r w:rsidR="005C6CCD">
      <w:rPr>
        <w:color w:val="000000" w:themeColor="text1"/>
      </w:rPr>
      <w:t>,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0C32FB"/>
    <w:rsid w:val="00104867"/>
    <w:rsid w:val="00117F37"/>
    <w:rsid w:val="00130D08"/>
    <w:rsid w:val="00153751"/>
    <w:rsid w:val="001B482C"/>
    <w:rsid w:val="001D68F4"/>
    <w:rsid w:val="001F26B8"/>
    <w:rsid w:val="00202EA6"/>
    <w:rsid w:val="00205BE9"/>
    <w:rsid w:val="00221AA9"/>
    <w:rsid w:val="0023139C"/>
    <w:rsid w:val="00237BA0"/>
    <w:rsid w:val="00284A4C"/>
    <w:rsid w:val="00390D20"/>
    <w:rsid w:val="00392449"/>
    <w:rsid w:val="003E0A78"/>
    <w:rsid w:val="003E62E0"/>
    <w:rsid w:val="003F1C66"/>
    <w:rsid w:val="00446FD6"/>
    <w:rsid w:val="004C69DA"/>
    <w:rsid w:val="004E1C24"/>
    <w:rsid w:val="004E6AC6"/>
    <w:rsid w:val="004F0CAB"/>
    <w:rsid w:val="00513B22"/>
    <w:rsid w:val="0053149A"/>
    <w:rsid w:val="00594F9A"/>
    <w:rsid w:val="005C5154"/>
    <w:rsid w:val="005C6CCD"/>
    <w:rsid w:val="00607FC1"/>
    <w:rsid w:val="006146FD"/>
    <w:rsid w:val="00621899"/>
    <w:rsid w:val="00656140"/>
    <w:rsid w:val="006B6CEE"/>
    <w:rsid w:val="006C57C9"/>
    <w:rsid w:val="00714806"/>
    <w:rsid w:val="00721FC1"/>
    <w:rsid w:val="007225E6"/>
    <w:rsid w:val="00765565"/>
    <w:rsid w:val="007851B6"/>
    <w:rsid w:val="007870B6"/>
    <w:rsid w:val="007929E1"/>
    <w:rsid w:val="007B5F7A"/>
    <w:rsid w:val="007D1E4C"/>
    <w:rsid w:val="008152E2"/>
    <w:rsid w:val="0085039D"/>
    <w:rsid w:val="008762E0"/>
    <w:rsid w:val="008D4F69"/>
    <w:rsid w:val="008F4834"/>
    <w:rsid w:val="009948DC"/>
    <w:rsid w:val="009A370D"/>
    <w:rsid w:val="009D0EF8"/>
    <w:rsid w:val="00A34523"/>
    <w:rsid w:val="00B138D2"/>
    <w:rsid w:val="00B300C2"/>
    <w:rsid w:val="00B65AE9"/>
    <w:rsid w:val="00B745EC"/>
    <w:rsid w:val="00B75F59"/>
    <w:rsid w:val="00B8308B"/>
    <w:rsid w:val="00BB671B"/>
    <w:rsid w:val="00BC1B49"/>
    <w:rsid w:val="00BF11C8"/>
    <w:rsid w:val="00BF69B1"/>
    <w:rsid w:val="00C076B1"/>
    <w:rsid w:val="00C07D5D"/>
    <w:rsid w:val="00C128F2"/>
    <w:rsid w:val="00C22838"/>
    <w:rsid w:val="00C9495C"/>
    <w:rsid w:val="00CA00CC"/>
    <w:rsid w:val="00CA677B"/>
    <w:rsid w:val="00CC736D"/>
    <w:rsid w:val="00CF4E6C"/>
    <w:rsid w:val="00D10BF6"/>
    <w:rsid w:val="00D26EA0"/>
    <w:rsid w:val="00D57F8F"/>
    <w:rsid w:val="00D60A2A"/>
    <w:rsid w:val="00E6067A"/>
    <w:rsid w:val="00E722CD"/>
    <w:rsid w:val="00ED3350"/>
    <w:rsid w:val="00EF6E13"/>
    <w:rsid w:val="00F02F5E"/>
    <w:rsid w:val="00FC4BBE"/>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438450992">
      <w:bodyDiv w:val="1"/>
      <w:marLeft w:val="0"/>
      <w:marRight w:val="0"/>
      <w:marTop w:val="0"/>
      <w:marBottom w:val="0"/>
      <w:divBdr>
        <w:top w:val="none" w:sz="0" w:space="0" w:color="auto"/>
        <w:left w:val="none" w:sz="0" w:space="0" w:color="auto"/>
        <w:bottom w:val="none" w:sz="0" w:space="0" w:color="auto"/>
        <w:right w:val="none" w:sz="0" w:space="0" w:color="auto"/>
      </w:divBdr>
    </w:div>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505B2-F001-4BF5-BF1F-D8D3FA7D4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Letterhead.dotx</Template>
  <TotalTime>38</TotalTime>
  <Pages>2</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4</cp:revision>
  <cp:lastPrinted>2012-09-05T15:03:00Z</cp:lastPrinted>
  <dcterms:created xsi:type="dcterms:W3CDTF">2012-09-05T14:47:00Z</dcterms:created>
  <dcterms:modified xsi:type="dcterms:W3CDTF">2012-09-06T20:09:00Z</dcterms:modified>
</cp:coreProperties>
</file>