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CE5B43"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CE5B43">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4B444E">
          <w:footerReference w:type="default" r:id="rId9"/>
          <w:pgSz w:w="12240" w:h="15840"/>
          <w:pgMar w:top="720" w:right="720" w:bottom="432" w:left="720" w:header="720" w:footer="136" w:gutter="0"/>
          <w:cols w:space="720"/>
          <w:noEndnote/>
          <w:docGrid w:linePitch="326"/>
        </w:sectPr>
      </w:pPr>
    </w:p>
    <w:p w:rsidR="00FE6FA2" w:rsidRDefault="004B444E" w:rsidP="00FE6FA2">
      <w:pPr>
        <w:spacing w:after="0"/>
        <w:rPr>
          <w:color w:val="000000" w:themeColor="text1"/>
        </w:rPr>
      </w:pPr>
      <w:r>
        <w:rPr>
          <w:color w:val="000000" w:themeColor="text1"/>
        </w:rPr>
        <w:lastRenderedPageBreak/>
        <w:t>September 7</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937B5B" w:rsidRDefault="00F2378B" w:rsidP="00937B5B">
      <w:pPr>
        <w:spacing w:after="0" w:line="240" w:lineRule="auto"/>
        <w:rPr>
          <w:color w:val="000000" w:themeColor="text1"/>
          <w:szCs w:val="24"/>
        </w:rPr>
      </w:pPr>
      <w:r>
        <w:rPr>
          <w:color w:val="000000" w:themeColor="text1"/>
          <w:szCs w:val="24"/>
        </w:rPr>
        <w:t xml:space="preserve">Ms. Kristin </w:t>
      </w:r>
      <w:proofErr w:type="spellStart"/>
      <w:r>
        <w:rPr>
          <w:color w:val="000000" w:themeColor="text1"/>
          <w:szCs w:val="24"/>
        </w:rPr>
        <w:t>Shuld</w:t>
      </w:r>
      <w:r w:rsidR="004B444E">
        <w:rPr>
          <w:color w:val="000000" w:themeColor="text1"/>
          <w:szCs w:val="24"/>
        </w:rPr>
        <w:t>er</w:t>
      </w:r>
      <w:proofErr w:type="spellEnd"/>
    </w:p>
    <w:p w:rsidR="004B444E" w:rsidRDefault="004B444E" w:rsidP="00937B5B">
      <w:pPr>
        <w:spacing w:after="0" w:line="240" w:lineRule="auto"/>
        <w:rPr>
          <w:color w:val="000000" w:themeColor="text1"/>
          <w:szCs w:val="24"/>
        </w:rPr>
      </w:pPr>
      <w:r>
        <w:rPr>
          <w:color w:val="000000" w:themeColor="text1"/>
          <w:szCs w:val="24"/>
        </w:rPr>
        <w:t>Village Manager</w:t>
      </w:r>
    </w:p>
    <w:p w:rsidR="004B444E" w:rsidRDefault="004B444E" w:rsidP="00937B5B">
      <w:pPr>
        <w:spacing w:after="0" w:line="240" w:lineRule="auto"/>
        <w:rPr>
          <w:color w:val="000000" w:themeColor="text1"/>
          <w:szCs w:val="24"/>
        </w:rPr>
      </w:pPr>
      <w:r>
        <w:rPr>
          <w:color w:val="000000" w:themeColor="text1"/>
          <w:szCs w:val="24"/>
        </w:rPr>
        <w:t>Wilde Lake Community Association</w:t>
      </w:r>
    </w:p>
    <w:p w:rsidR="004B444E" w:rsidRDefault="004B444E" w:rsidP="00937B5B">
      <w:pPr>
        <w:spacing w:after="0" w:line="240" w:lineRule="auto"/>
        <w:rPr>
          <w:color w:val="000000" w:themeColor="text1"/>
          <w:szCs w:val="24"/>
        </w:rPr>
      </w:pPr>
      <w:r>
        <w:rPr>
          <w:color w:val="000000" w:themeColor="text1"/>
          <w:szCs w:val="24"/>
        </w:rPr>
        <w:t>Slayton House</w:t>
      </w:r>
    </w:p>
    <w:p w:rsidR="004B444E" w:rsidRPr="00643F7D" w:rsidRDefault="004B444E" w:rsidP="00937B5B">
      <w:pPr>
        <w:spacing w:after="0" w:line="240" w:lineRule="auto"/>
        <w:rPr>
          <w:color w:val="000000" w:themeColor="text1"/>
          <w:szCs w:val="24"/>
        </w:rPr>
      </w:pPr>
      <w:r>
        <w:rPr>
          <w:color w:val="000000" w:themeColor="text1"/>
          <w:szCs w:val="24"/>
        </w:rPr>
        <w:t>12400 Cross Fox Lane</w:t>
      </w:r>
    </w:p>
    <w:p w:rsidR="00937B5B" w:rsidRPr="00643F7D" w:rsidRDefault="00937B5B" w:rsidP="00937B5B">
      <w:pPr>
        <w:spacing w:after="0" w:line="240" w:lineRule="auto"/>
        <w:rPr>
          <w:color w:val="000000" w:themeColor="text1"/>
          <w:szCs w:val="24"/>
        </w:rPr>
      </w:pPr>
      <w:r w:rsidRPr="00643F7D">
        <w:rPr>
          <w:color w:val="000000" w:themeColor="text1"/>
          <w:szCs w:val="24"/>
        </w:rPr>
        <w:t>Columbia, Maryland 21044</w:t>
      </w:r>
    </w:p>
    <w:p w:rsidR="006B6CEE" w:rsidRPr="006B6CEE" w:rsidRDefault="006B6CEE" w:rsidP="00FE6FA2">
      <w:pPr>
        <w:spacing w:after="0"/>
        <w:rPr>
          <w:color w:val="000000" w:themeColor="text1"/>
        </w:rPr>
      </w:pPr>
    </w:p>
    <w:p w:rsidR="00FE6FA2" w:rsidRPr="00FE6FA2" w:rsidRDefault="002B7A96" w:rsidP="00FE6FA2">
      <w:pPr>
        <w:spacing w:after="0"/>
        <w:rPr>
          <w:color w:val="000000" w:themeColor="text1"/>
        </w:rPr>
      </w:pPr>
      <w:r>
        <w:rPr>
          <w:color w:val="000000" w:themeColor="text1"/>
        </w:rPr>
        <w:t>Dear M</w:t>
      </w:r>
      <w:r w:rsidR="00F2378B">
        <w:rPr>
          <w:color w:val="000000" w:themeColor="text1"/>
        </w:rPr>
        <w:t xml:space="preserve">s. </w:t>
      </w:r>
      <w:proofErr w:type="spellStart"/>
      <w:r w:rsidR="00F2378B">
        <w:rPr>
          <w:color w:val="000000" w:themeColor="text1"/>
        </w:rPr>
        <w:t>Shuld</w:t>
      </w:r>
      <w:r w:rsidR="004B444E">
        <w:rPr>
          <w:color w:val="000000" w:themeColor="text1"/>
        </w:rPr>
        <w:t>er</w:t>
      </w:r>
      <w:proofErr w:type="spellEnd"/>
      <w:r w:rsidR="00FE6FA2"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FE6FA2" w:rsidP="00FE6FA2">
      <w:pPr>
        <w:spacing w:after="0"/>
        <w:rPr>
          <w:color w:val="000000" w:themeColor="text1"/>
        </w:rPr>
      </w:pP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4B444E" w:rsidRDefault="004B444E"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4B444E">
      <w:headerReference w:type="default" r:id="rId11"/>
      <w:type w:val="continuous"/>
      <w:pgSz w:w="12240" w:h="15840"/>
      <w:pgMar w:top="720" w:right="1440" w:bottom="432" w:left="1440" w:header="720" w:footer="136"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C2F" w:rsidRDefault="00461C2F" w:rsidP="00D26EA0">
      <w:pPr>
        <w:spacing w:after="0" w:line="240" w:lineRule="auto"/>
      </w:pPr>
      <w:r>
        <w:separator/>
      </w:r>
    </w:p>
  </w:endnote>
  <w:endnote w:type="continuationSeparator" w:id="0">
    <w:p w:rsidR="00461C2F" w:rsidRDefault="00461C2F"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C2F" w:rsidRDefault="00461C2F" w:rsidP="00D26EA0">
      <w:pPr>
        <w:spacing w:after="0" w:line="240" w:lineRule="auto"/>
      </w:pPr>
      <w:r>
        <w:separator/>
      </w:r>
    </w:p>
  </w:footnote>
  <w:footnote w:type="continuationSeparator" w:id="0">
    <w:p w:rsidR="00461C2F" w:rsidRDefault="00461C2F"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4B444E" w:rsidP="005C6CCD">
    <w:pPr>
      <w:pStyle w:val="Header"/>
      <w:rPr>
        <w:color w:val="000000" w:themeColor="text1"/>
      </w:rPr>
    </w:pPr>
    <w:r>
      <w:rPr>
        <w:color w:val="000000" w:themeColor="text1"/>
        <w:szCs w:val="24"/>
      </w:rPr>
      <w:t xml:space="preserve">Ms. Kristin </w:t>
    </w:r>
    <w:proofErr w:type="spellStart"/>
    <w:r>
      <w:rPr>
        <w:color w:val="000000" w:themeColor="text1"/>
        <w:szCs w:val="24"/>
      </w:rPr>
      <w:t>Shulter</w:t>
    </w:r>
    <w:proofErr w:type="spellEnd"/>
  </w:p>
  <w:p w:rsidR="005C6CCD" w:rsidRDefault="005C6CCD" w:rsidP="005C6CCD">
    <w:pPr>
      <w:pStyle w:val="Header"/>
      <w:rPr>
        <w:color w:val="000000" w:themeColor="text1"/>
      </w:rPr>
    </w:pPr>
    <w:r>
      <w:rPr>
        <w:color w:val="000000" w:themeColor="text1"/>
      </w:rPr>
      <w:t>Page 2</w:t>
    </w:r>
  </w:p>
  <w:p w:rsidR="005C6CCD" w:rsidRDefault="004B444E" w:rsidP="005C6CCD">
    <w:pPr>
      <w:pStyle w:val="Header"/>
      <w:rPr>
        <w:color w:val="000000" w:themeColor="text1"/>
      </w:rPr>
    </w:pPr>
    <w:r>
      <w:rPr>
        <w:color w:val="000000" w:themeColor="text1"/>
      </w:rPr>
      <w:t>September 7</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A3D0E"/>
    <w:rsid w:val="001D68F4"/>
    <w:rsid w:val="001F26B8"/>
    <w:rsid w:val="00202EA6"/>
    <w:rsid w:val="00205BE9"/>
    <w:rsid w:val="00221AA9"/>
    <w:rsid w:val="00225D6D"/>
    <w:rsid w:val="0023139C"/>
    <w:rsid w:val="00237BA0"/>
    <w:rsid w:val="00284A4C"/>
    <w:rsid w:val="002B7A96"/>
    <w:rsid w:val="00365174"/>
    <w:rsid w:val="00390D20"/>
    <w:rsid w:val="00392449"/>
    <w:rsid w:val="003E0A78"/>
    <w:rsid w:val="003F1C66"/>
    <w:rsid w:val="00446FD6"/>
    <w:rsid w:val="00461C2F"/>
    <w:rsid w:val="004B444E"/>
    <w:rsid w:val="004C69DA"/>
    <w:rsid w:val="004E1C24"/>
    <w:rsid w:val="004E6AC6"/>
    <w:rsid w:val="004F0CAB"/>
    <w:rsid w:val="00513B22"/>
    <w:rsid w:val="0053149A"/>
    <w:rsid w:val="00571BEA"/>
    <w:rsid w:val="00594F9A"/>
    <w:rsid w:val="005C5154"/>
    <w:rsid w:val="005C6CCD"/>
    <w:rsid w:val="00607FC1"/>
    <w:rsid w:val="006146FD"/>
    <w:rsid w:val="00621899"/>
    <w:rsid w:val="00656140"/>
    <w:rsid w:val="006921F9"/>
    <w:rsid w:val="006B6CEE"/>
    <w:rsid w:val="006C57C9"/>
    <w:rsid w:val="00714806"/>
    <w:rsid w:val="00721FC1"/>
    <w:rsid w:val="007225E6"/>
    <w:rsid w:val="007851B6"/>
    <w:rsid w:val="007870B6"/>
    <w:rsid w:val="007929E1"/>
    <w:rsid w:val="007B5F7A"/>
    <w:rsid w:val="007D1E4C"/>
    <w:rsid w:val="007F02BA"/>
    <w:rsid w:val="0085039D"/>
    <w:rsid w:val="008762E0"/>
    <w:rsid w:val="008B4F94"/>
    <w:rsid w:val="008D4F69"/>
    <w:rsid w:val="008F4834"/>
    <w:rsid w:val="008F759E"/>
    <w:rsid w:val="00937B5B"/>
    <w:rsid w:val="009948DC"/>
    <w:rsid w:val="009A370D"/>
    <w:rsid w:val="009D0EF8"/>
    <w:rsid w:val="00A3285F"/>
    <w:rsid w:val="00A34523"/>
    <w:rsid w:val="00B138D2"/>
    <w:rsid w:val="00B65AE9"/>
    <w:rsid w:val="00B745EC"/>
    <w:rsid w:val="00B75F59"/>
    <w:rsid w:val="00B8308B"/>
    <w:rsid w:val="00B863E2"/>
    <w:rsid w:val="00BB671B"/>
    <w:rsid w:val="00BC1B49"/>
    <w:rsid w:val="00BD1827"/>
    <w:rsid w:val="00BF11C8"/>
    <w:rsid w:val="00BF69B1"/>
    <w:rsid w:val="00C076B1"/>
    <w:rsid w:val="00C07D5D"/>
    <w:rsid w:val="00C128F2"/>
    <w:rsid w:val="00C22838"/>
    <w:rsid w:val="00C9495C"/>
    <w:rsid w:val="00CA00CC"/>
    <w:rsid w:val="00CA677B"/>
    <w:rsid w:val="00CC736D"/>
    <w:rsid w:val="00CE5B43"/>
    <w:rsid w:val="00CF4E6C"/>
    <w:rsid w:val="00D26EA0"/>
    <w:rsid w:val="00D57F8F"/>
    <w:rsid w:val="00D60A2A"/>
    <w:rsid w:val="00E36BBC"/>
    <w:rsid w:val="00E6067A"/>
    <w:rsid w:val="00E722CD"/>
    <w:rsid w:val="00EF6E13"/>
    <w:rsid w:val="00F02F5E"/>
    <w:rsid w:val="00F2378B"/>
    <w:rsid w:val="00F86D83"/>
    <w:rsid w:val="00FA4CF8"/>
    <w:rsid w:val="00FC4BBE"/>
    <w:rsid w:val="00FD512F"/>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5EB81-4E85-4B78-BE1D-E997DF4CD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Letterhead.dotx</Template>
  <TotalTime>10</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5</cp:revision>
  <cp:lastPrinted>2012-09-07T19:15:00Z</cp:lastPrinted>
  <dcterms:created xsi:type="dcterms:W3CDTF">2012-09-07T12:56:00Z</dcterms:created>
  <dcterms:modified xsi:type="dcterms:W3CDTF">2012-09-07T19:18:00Z</dcterms:modified>
</cp:coreProperties>
</file>