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E00F67"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E00F67">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9D0EF8" w:rsidP="00FE6FA2">
      <w:pPr>
        <w:spacing w:after="0"/>
        <w:rPr>
          <w:color w:val="000000" w:themeColor="text1"/>
        </w:rPr>
      </w:pPr>
      <w:r>
        <w:rPr>
          <w:color w:val="000000" w:themeColor="text1"/>
        </w:rPr>
        <w:lastRenderedPageBreak/>
        <w:t>September 6</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D5247E" w:rsidRDefault="00D5247E" w:rsidP="00F60708">
      <w:pPr>
        <w:spacing w:after="0" w:line="240" w:lineRule="auto"/>
        <w:rPr>
          <w:color w:val="000000" w:themeColor="text1"/>
        </w:rPr>
      </w:pPr>
      <w:r>
        <w:rPr>
          <w:color w:val="000000" w:themeColor="text1"/>
        </w:rPr>
        <w:t>Ms. Margo Duke</w:t>
      </w:r>
    </w:p>
    <w:p w:rsidR="00D5247E" w:rsidRDefault="00D5247E" w:rsidP="00F60708">
      <w:pPr>
        <w:spacing w:after="0" w:line="240" w:lineRule="auto"/>
        <w:rPr>
          <w:color w:val="000000" w:themeColor="text1"/>
        </w:rPr>
      </w:pPr>
      <w:r>
        <w:rPr>
          <w:color w:val="000000" w:themeColor="text1"/>
        </w:rPr>
        <w:t>Building Manager</w:t>
      </w:r>
    </w:p>
    <w:p w:rsidR="00F60708" w:rsidRPr="00F60708" w:rsidRDefault="00F60708" w:rsidP="00F60708">
      <w:pPr>
        <w:spacing w:after="0" w:line="240" w:lineRule="auto"/>
        <w:rPr>
          <w:color w:val="000000" w:themeColor="text1"/>
        </w:rPr>
      </w:pPr>
      <w:r w:rsidRPr="00F60708">
        <w:rPr>
          <w:color w:val="000000" w:themeColor="text1"/>
        </w:rPr>
        <w:t>The Wilde Lake Interfaith Center</w:t>
      </w:r>
    </w:p>
    <w:p w:rsidR="00F60708" w:rsidRPr="00F60708" w:rsidRDefault="00F60708" w:rsidP="00F60708">
      <w:pPr>
        <w:spacing w:after="0" w:line="240" w:lineRule="auto"/>
        <w:rPr>
          <w:color w:val="000000" w:themeColor="text1"/>
        </w:rPr>
      </w:pPr>
      <w:r w:rsidRPr="00F60708">
        <w:rPr>
          <w:color w:val="000000" w:themeColor="text1"/>
        </w:rPr>
        <w:t xml:space="preserve">10431 Twin Rivers Road  </w:t>
      </w:r>
    </w:p>
    <w:p w:rsidR="00937B5B" w:rsidRPr="00643F7D" w:rsidRDefault="00F60708" w:rsidP="00F60708">
      <w:pPr>
        <w:spacing w:after="0" w:line="240" w:lineRule="auto"/>
        <w:rPr>
          <w:color w:val="000000" w:themeColor="text1"/>
          <w:szCs w:val="24"/>
        </w:rPr>
      </w:pPr>
      <w:r w:rsidRPr="00F60708">
        <w:rPr>
          <w:color w:val="000000" w:themeColor="text1"/>
        </w:rPr>
        <w:t>Columbia, M</w:t>
      </w:r>
      <w:r>
        <w:rPr>
          <w:color w:val="000000" w:themeColor="text1"/>
        </w:rPr>
        <w:t>aryland</w:t>
      </w:r>
      <w:r w:rsidRPr="00F60708">
        <w:rPr>
          <w:color w:val="000000" w:themeColor="text1"/>
        </w:rPr>
        <w:t xml:space="preserve"> 21044</w:t>
      </w:r>
    </w:p>
    <w:p w:rsidR="006B6CEE" w:rsidRPr="006B6CEE" w:rsidRDefault="006B6CEE" w:rsidP="00FE6FA2">
      <w:pPr>
        <w:spacing w:after="0"/>
        <w:rPr>
          <w:color w:val="000000" w:themeColor="text1"/>
        </w:rPr>
      </w:pPr>
    </w:p>
    <w:p w:rsidR="00FE6FA2" w:rsidRPr="00FE6FA2" w:rsidRDefault="00C93E3F" w:rsidP="00FE6FA2">
      <w:pPr>
        <w:spacing w:after="0"/>
        <w:rPr>
          <w:color w:val="000000" w:themeColor="text1"/>
        </w:rPr>
      </w:pPr>
      <w:r>
        <w:rPr>
          <w:color w:val="000000" w:themeColor="text1"/>
        </w:rPr>
        <w:t>Dear Ms. Duke</w:t>
      </w:r>
      <w:r w:rsidR="00FE6FA2"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The County’s records show that you have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9D0EF8"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9D0EF8" w:rsidRDefault="009D0EF8"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F98" w:rsidRDefault="00613F98" w:rsidP="00D26EA0">
      <w:pPr>
        <w:spacing w:after="0" w:line="240" w:lineRule="auto"/>
      </w:pPr>
      <w:r>
        <w:separator/>
      </w:r>
    </w:p>
  </w:endnote>
  <w:endnote w:type="continuationSeparator" w:id="0">
    <w:p w:rsidR="00613F98" w:rsidRDefault="00613F98"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F98" w:rsidRDefault="00613F98" w:rsidP="00D26EA0">
      <w:pPr>
        <w:spacing w:after="0" w:line="240" w:lineRule="auto"/>
      </w:pPr>
      <w:r>
        <w:separator/>
      </w:r>
    </w:p>
  </w:footnote>
  <w:footnote w:type="continuationSeparator" w:id="0">
    <w:p w:rsidR="00613F98" w:rsidRDefault="00613F98"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D5247E" w:rsidP="005C6CCD">
    <w:pPr>
      <w:pStyle w:val="Header"/>
      <w:rPr>
        <w:color w:val="000000" w:themeColor="text1"/>
      </w:rPr>
    </w:pPr>
    <w:r>
      <w:rPr>
        <w:color w:val="000000" w:themeColor="text1"/>
      </w:rPr>
      <w:t>Ms. Margo Duke</w:t>
    </w:r>
  </w:p>
  <w:p w:rsidR="005C6CCD" w:rsidRDefault="005C6CCD" w:rsidP="005C6CCD">
    <w:pPr>
      <w:pStyle w:val="Header"/>
      <w:rPr>
        <w:color w:val="000000" w:themeColor="text1"/>
      </w:rPr>
    </w:pPr>
    <w:r>
      <w:rPr>
        <w:color w:val="000000" w:themeColor="text1"/>
      </w:rPr>
      <w:t>Page 2</w:t>
    </w:r>
  </w:p>
  <w:p w:rsidR="005C6CCD" w:rsidRDefault="009D0EF8" w:rsidP="005C6CCD">
    <w:pPr>
      <w:pStyle w:val="Header"/>
      <w:rPr>
        <w:color w:val="000000" w:themeColor="text1"/>
      </w:rPr>
    </w:pPr>
    <w:r>
      <w:rPr>
        <w:color w:val="000000" w:themeColor="text1"/>
      </w:rPr>
      <w:t>September 6</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C633E"/>
    <w:rsid w:val="001D68F4"/>
    <w:rsid w:val="001F26B8"/>
    <w:rsid w:val="00202EA6"/>
    <w:rsid w:val="00205BE9"/>
    <w:rsid w:val="00221AA9"/>
    <w:rsid w:val="0023139C"/>
    <w:rsid w:val="00237BA0"/>
    <w:rsid w:val="002767D8"/>
    <w:rsid w:val="00284A4C"/>
    <w:rsid w:val="002D79CE"/>
    <w:rsid w:val="00390D20"/>
    <w:rsid w:val="00392449"/>
    <w:rsid w:val="003E0A78"/>
    <w:rsid w:val="003F1C66"/>
    <w:rsid w:val="00446FD6"/>
    <w:rsid w:val="004A795D"/>
    <w:rsid w:val="004C69DA"/>
    <w:rsid w:val="004E1C24"/>
    <w:rsid w:val="004E6AC6"/>
    <w:rsid w:val="004F0CAB"/>
    <w:rsid w:val="00513B22"/>
    <w:rsid w:val="0053149A"/>
    <w:rsid w:val="00594F9A"/>
    <w:rsid w:val="005C5154"/>
    <w:rsid w:val="005C6CCD"/>
    <w:rsid w:val="00607FC1"/>
    <w:rsid w:val="00613F98"/>
    <w:rsid w:val="006146FD"/>
    <w:rsid w:val="00621899"/>
    <w:rsid w:val="00646112"/>
    <w:rsid w:val="00656140"/>
    <w:rsid w:val="006B6CEE"/>
    <w:rsid w:val="006C57C9"/>
    <w:rsid w:val="00714806"/>
    <w:rsid w:val="00721FC1"/>
    <w:rsid w:val="007225E6"/>
    <w:rsid w:val="007851B6"/>
    <w:rsid w:val="007870B6"/>
    <w:rsid w:val="007929E1"/>
    <w:rsid w:val="007B5F7A"/>
    <w:rsid w:val="007D1E4C"/>
    <w:rsid w:val="0085039D"/>
    <w:rsid w:val="008762E0"/>
    <w:rsid w:val="008D4F69"/>
    <w:rsid w:val="008F4834"/>
    <w:rsid w:val="00937B5B"/>
    <w:rsid w:val="009948DC"/>
    <w:rsid w:val="009A370D"/>
    <w:rsid w:val="009D0EF8"/>
    <w:rsid w:val="00A3285F"/>
    <w:rsid w:val="00A34523"/>
    <w:rsid w:val="00A436BD"/>
    <w:rsid w:val="00B138D2"/>
    <w:rsid w:val="00B65AE9"/>
    <w:rsid w:val="00B745EC"/>
    <w:rsid w:val="00B75F59"/>
    <w:rsid w:val="00B8308B"/>
    <w:rsid w:val="00BB671B"/>
    <w:rsid w:val="00BC1B49"/>
    <w:rsid w:val="00BF11C8"/>
    <w:rsid w:val="00BF69B1"/>
    <w:rsid w:val="00C076B1"/>
    <w:rsid w:val="00C07D5D"/>
    <w:rsid w:val="00C128F2"/>
    <w:rsid w:val="00C22838"/>
    <w:rsid w:val="00C93E3F"/>
    <w:rsid w:val="00C9495C"/>
    <w:rsid w:val="00CA00CC"/>
    <w:rsid w:val="00CA677B"/>
    <w:rsid w:val="00CC736D"/>
    <w:rsid w:val="00CD594D"/>
    <w:rsid w:val="00CF4E6C"/>
    <w:rsid w:val="00D26EA0"/>
    <w:rsid w:val="00D5247E"/>
    <w:rsid w:val="00D57F8F"/>
    <w:rsid w:val="00D60A2A"/>
    <w:rsid w:val="00E00F67"/>
    <w:rsid w:val="00E6067A"/>
    <w:rsid w:val="00E722CD"/>
    <w:rsid w:val="00EF6E13"/>
    <w:rsid w:val="00F02F5E"/>
    <w:rsid w:val="00F60708"/>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073627608">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3FF0A-9528-4486-9405-466F98F0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Template>
  <TotalTime>2</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5</cp:revision>
  <cp:lastPrinted>2012-09-05T15:04:00Z</cp:lastPrinted>
  <dcterms:created xsi:type="dcterms:W3CDTF">2012-09-05T15:00:00Z</dcterms:created>
  <dcterms:modified xsi:type="dcterms:W3CDTF">2012-09-05T15:40:00Z</dcterms:modified>
</cp:coreProperties>
</file>